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3F" w:rsidRDefault="0037603F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margin-left:3.5pt;margin-top:3.5pt;width:816.75pt;height:51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" filled="f" stroked="f">
            <v:fill o:detectmouseclick="t"/>
            <v:textbox>
              <w:txbxContent>
                <w:p w:rsidR="0037603F" w:rsidRDefault="0037603F" w:rsidP="005453A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  <w:p w:rsidR="0037603F" w:rsidRDefault="0037603F" w:rsidP="005453A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bookmarkStart w:id="0" w:name="_GoBack"/>
                  <w:bookmarkEnd w:id="0"/>
                  <w:r>
                    <w:rPr>
                      <w:b/>
                      <w:sz w:val="72"/>
                      <w:szCs w:val="72"/>
                    </w:rPr>
                    <w:t>CHARLA INFORMATIVA</w:t>
                  </w:r>
                </w:p>
                <w:p w:rsidR="0037603F" w:rsidRDefault="0037603F" w:rsidP="005453A7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 w:rsidRPr="005453A7">
                    <w:rPr>
                      <w:b/>
                      <w:sz w:val="144"/>
                      <w:szCs w:val="144"/>
                    </w:rPr>
                    <w:t>“EL BOSQUE COMESTIBLE”</w:t>
                  </w:r>
                </w:p>
                <w:p w:rsidR="0037603F" w:rsidRDefault="0037603F" w:rsidP="005453A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PERMACULTURA KIRIBILORE</w:t>
                  </w:r>
                </w:p>
                <w:p w:rsidR="0037603F" w:rsidRDefault="0037603F" w:rsidP="005453A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PEDRO FERRERO DIEZ </w:t>
                  </w:r>
                </w:p>
                <w:p w:rsidR="0037603F" w:rsidRDefault="0037603F" w:rsidP="005453A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DOMINGO 23 DE MARZO 12:30</w:t>
                  </w:r>
                </w:p>
                <w:p w:rsidR="0037603F" w:rsidRPr="005453A7" w:rsidRDefault="0037603F" w:rsidP="005453A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ALBERGUE DE ESPEJO</w:t>
                  </w:r>
                </w:p>
              </w:txbxContent>
            </v:textbox>
          </v:shape>
        </w:pict>
      </w:r>
      <w:r w:rsidRPr="00BB0407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http://2.bp.blogspot.com/-xHB1UPOOc8s/UJAAkbPX7vI/AAAAAAAABew/WjXLKwOpdTI/s1600/18.fondos-gratis-de-vectores-abstractos.jpg" style="width:831pt;height:58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">
            <v:imagedata r:id="rId4" o:title="" croptop="-107f" cropbottom="-180f" cropleft="-39f" cropright="-47f"/>
            <o:lock v:ext="edit" aspectratio="f"/>
          </v:shape>
        </w:pict>
      </w:r>
    </w:p>
    <w:sectPr w:rsidR="0037603F" w:rsidSect="005453A7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53A7"/>
    <w:rsid w:val="000744D1"/>
    <w:rsid w:val="0037603F"/>
    <w:rsid w:val="00536930"/>
    <w:rsid w:val="005453A7"/>
    <w:rsid w:val="00566BA3"/>
    <w:rsid w:val="00582DDB"/>
    <w:rsid w:val="00890570"/>
    <w:rsid w:val="00AA7912"/>
    <w:rsid w:val="00BB0407"/>
    <w:rsid w:val="00F1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93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4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5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IDOIA</dc:creator>
  <cp:keywords/>
  <dc:description/>
  <cp:lastModifiedBy>Alfredo</cp:lastModifiedBy>
  <cp:revision>2</cp:revision>
  <cp:lastPrinted>2014-03-20T23:11:00Z</cp:lastPrinted>
  <dcterms:created xsi:type="dcterms:W3CDTF">2014-03-23T20:20:00Z</dcterms:created>
  <dcterms:modified xsi:type="dcterms:W3CDTF">2014-03-23T20:20:00Z</dcterms:modified>
</cp:coreProperties>
</file>